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光缆普查仪（敲缆仪）CM-K60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A46F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58340" cy="1626870"/>
                                  <wp:effectExtent l="0" t="0" r="3810" b="1143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8584" t="18925" r="8158" b="119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34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FA489E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  <w:p w14:paraId="1C60619D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622A46F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958340" cy="1626870"/>
                            <wp:effectExtent l="0" t="0" r="3810" b="1143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8584" t="18925" r="8158" b="119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340" cy="16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FA489E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  <w:p w14:paraId="1C60619D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名称：光缆普查仪（敲缆仪）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型号：CM-K60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E1A4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光缆普查仪又称敲缆仪，主要是通过敲击光缆来进行光缆的区分和故障的排查，能够实现快速的光缆故障排查，较好的实现线路的整理分类工作。在针对我们光缆数量比较多，而不知道具体我们所寻找的光缆是哪根的情况下，光缆普查仪的作用就非常显著。</w:t>
      </w:r>
    </w:p>
    <w:p w14:paraId="71A1AA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CM系列光缆普查仪是根据光纤弹光效应，通过光纤的相干解调将光缆的弯曲或振动信号转换为可视 和音频，准确查找和识别人井、隧道、管道和电杆等多种 环境下的目标光缆，完全取代以往切割、弯折、冷冻等光缆识别的方法。</w:t>
      </w:r>
    </w:p>
    <w:p w14:paraId="7B58D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应用行业：运营商、石油石化、银行、监控、弱电智能化、军队、航空航天、高速路以及铁路交通等。</w:t>
      </w:r>
    </w:p>
    <w:p w14:paraId="086D3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军队主要使用点：部门以信保、维修、作训为主。场景为野外作训、机房光缆维护、室外光缆抢修维护。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4D6C904">
      <w:pPr>
        <w:numPr>
          <w:ilvl w:val="0"/>
          <w:numId w:val="0"/>
        </w:numP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*60公里线路测试</w:t>
      </w:r>
    </w:p>
    <w:p w14:paraId="5BA59A1A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1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m超短事件盲区 ，轻松测试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6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米跳线</w:t>
      </w:r>
    </w:p>
    <w:p w14:paraId="7F73AC1F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*线路带光检测 ，有效的AP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D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主动保护</w:t>
      </w:r>
    </w:p>
    <w:p w14:paraId="1236296B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*按键+触屏双操作模式</w:t>
      </w:r>
    </w:p>
    <w:p w14:paraId="0244F38B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*测试数据批量制作和打印报表</w:t>
      </w:r>
    </w:p>
    <w:p w14:paraId="4EF63737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*支持单模、多模、单多模一体测试</w:t>
      </w:r>
    </w:p>
    <w:p w14:paraId="16FFE65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*多波长同时测试功能</w:t>
      </w:r>
    </w:p>
    <w:p w14:paraId="68D2A246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*标准的SOR文件输出格式</w:t>
      </w:r>
    </w:p>
    <w:p w14:paraId="63F9ABCC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*文件名称支持中英文输出方式</w:t>
      </w:r>
    </w:p>
    <w:p w14:paraId="54E0EFD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*集成OTDR/VFL/LS/OPM/事件地图/ 端面检测/光损耗测试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7F4AEE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*动态范围：35dB</w:t>
      </w:r>
    </w:p>
    <w:p w14:paraId="1C2EEB9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*测量波长：1550</w:t>
      </w:r>
    </w:p>
    <w:p w14:paraId="7BD5AB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*事件盲区：1米</w:t>
      </w:r>
    </w:p>
    <w:p w14:paraId="454DF22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*衰减盲区：5米</w:t>
      </w:r>
    </w:p>
    <w:p w14:paraId="11D0AE6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*测距准确度：±（1 m＋取样间隔＋0.005％×距离）（不包括折射率置入误差）</w:t>
      </w:r>
    </w:p>
    <w:p w14:paraId="590E6E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*最高测距分辨率：0.05m</w:t>
      </w:r>
    </w:p>
    <w:p w14:paraId="42B5C8A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*测试量程：0.4、0.8、1.6、3.2、6.4、16、32、64、128、256、512km</w:t>
      </w:r>
    </w:p>
    <w:p w14:paraId="74ADDB4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*测试脉宽：5、10、30、100、275、500、1000、5000、10000、20000ns</w:t>
      </w:r>
    </w:p>
    <w:p w14:paraId="0D5ADB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5409E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*采样点数：128k</w:t>
      </w:r>
    </w:p>
    <w:p w14:paraId="721327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*线性度：0.05dB/dB</w:t>
      </w:r>
    </w:p>
    <w:p w14:paraId="52C30E7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12F407A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*波形存储容量：≥2000幅</w:t>
      </w:r>
    </w:p>
    <w:p w14:paraId="6B7BD1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*外部接口：USB、Min-USB、RJ-45</w:t>
      </w:r>
    </w:p>
    <w:p w14:paraId="0408A8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*光输出接口：FC/SC/ST（可更换）</w:t>
      </w:r>
    </w:p>
    <w:p w14:paraId="7132040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*VFL：650nm±10nm，≥5mW（典型）</w:t>
      </w:r>
    </w:p>
    <w:p w14:paraId="1E8E649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*光功率计：波长范围：1200nm ～ 1650nm、功率范围：-50 ～ +26dBm</w:t>
      </w:r>
    </w:p>
    <w:p w14:paraId="7E25C8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*稳定光源功能：1310/1550nm：≥-5dBm ，CW(270Hz,1K270Hz,2K270Hz)</w:t>
      </w:r>
    </w:p>
    <w:p w14:paraId="083BB43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*存储：8G</w:t>
      </w:r>
    </w:p>
    <w:p w14:paraId="1CBACCD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*显示屏：5.7英寸彩色TFT LCD触摸屏</w:t>
      </w:r>
    </w:p>
    <w:p w14:paraId="2D5DB2F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*电池：8.4v/6700mAh 锂电池组，支持最大连续12小时工作时间</w:t>
      </w:r>
    </w:p>
    <w:p w14:paraId="776C11D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*语言：中文、英文、其他语种（选件）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bookmarkEnd w:id="0"/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457094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*电源：输出:19V.  1.31A</w:t>
      </w:r>
    </w:p>
    <w:p w14:paraId="426592B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*适应环境：工作温度：-5 ～ +50℃，保存温度：-20 ～ +70℃， </w:t>
      </w:r>
    </w:p>
    <w:p w14:paraId="4632E5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*相对湿度：0 ～ 95％  无结露</w:t>
      </w:r>
    </w:p>
    <w:p w14:paraId="64E79EF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*尺寸：215mm*150mm*70mm</w:t>
      </w:r>
    </w:p>
    <w:p w14:paraId="2BEBDD8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*重量(含电池)：&lt;1.5kg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4ABA99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主机、工具包、检测资料、合格证、使用说明书、工作U盘、适配器、备用光口、数据线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8DA2E89"/>
    <w:rsid w:val="2A4254F9"/>
    <w:rsid w:val="2B181FE1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2D43CC9"/>
    <w:rsid w:val="54566334"/>
    <w:rsid w:val="573E1E21"/>
    <w:rsid w:val="5A4968FF"/>
    <w:rsid w:val="5B487E91"/>
    <w:rsid w:val="5BF8317B"/>
    <w:rsid w:val="5CF9550F"/>
    <w:rsid w:val="5EFEBDE8"/>
    <w:rsid w:val="607320D3"/>
    <w:rsid w:val="61875360"/>
    <w:rsid w:val="63320977"/>
    <w:rsid w:val="63CF3776"/>
    <w:rsid w:val="65A514E9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729630D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1003</Words>
  <Characters>1294</Characters>
  <Lines>0</Lines>
  <Paragraphs>0</Paragraphs>
  <TotalTime>2</TotalTime>
  <ScaleCrop>false</ScaleCrop>
  <LinksUpToDate>false</LinksUpToDate>
  <CharactersWithSpaces>1326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2025-12-12T21:51:09Z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