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2E1C48">
      <w:pPr>
        <w:keepNext w:val="0"/>
        <w:keepLines w:val="0"/>
        <w:widowControl/>
        <w:suppressLineNumbers w:val="0"/>
        <w:jc w:val="left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鼎讯 管线探测仪 LY-1000</w:t>
      </w:r>
      <w:bookmarkStart w:id="0" w:name="_GoBack"/>
      <w:bookmarkEnd w:id="0"/>
    </w:p>
    <w:p w14:paraId="3A96D479">
      <w:pPr>
        <w:rPr>
          <w:rFonts w:hint="eastAsia"/>
          <w:lang w:val="en-US" w:eastAsia="zh-CN"/>
        </w:rPr>
      </w:pPr>
    </w:p>
    <w:p w14:paraId="27EAEAC6"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2502535</wp:posOffset>
                </wp:positionH>
                <wp:positionV relativeFrom="paragraph">
                  <wp:posOffset>59055</wp:posOffset>
                </wp:positionV>
                <wp:extent cx="2233930" cy="2105025"/>
                <wp:effectExtent l="5080" t="4445" r="8890" b="508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20135" y="1231265"/>
                          <a:ext cx="2233930" cy="2105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BE035B">
                            <w:pPr>
                              <w:jc w:val="center"/>
                              <w:rPr>
                                <w:rFonts w:hint="eastAsia" w:eastAsia="微软雅黑"/>
                                <w:lang w:eastAsia="zh-CN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2066290" cy="2102485"/>
                                  <wp:effectExtent l="0" t="0" r="10160" b="12065"/>
                                  <wp:docPr id="7" name="图片 1" descr="N10路径仪-中性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1" descr="N10路径仪-中性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66290" cy="21024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05pt;margin-top:4.65pt;height:165.75pt;width:175.9pt;z-index:251659264;mso-width-relative:page;mso-height-relative:page;" fillcolor="#FFFFFF [3201]" filled="t" stroked="t" coordsize="21600,21600" o:gfxdata="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CKDpLu1gAAAAkBAAAPAAAAAAAAAAEAIAAAACIAAABkcnMvZG93bnJldi54bWxQSwECFAAU&#10;AAAACACHTuJAmfXC4GUCAADEBAAADgAAAAAAAAABACAAAAAlAQAAZHJzL2Uyb0RvYy54bWxQSwUG&#10;AAAAAAYABgBZAQAA/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FBE035B">
                      <w:pPr>
                        <w:jc w:val="center"/>
                        <w:rPr>
                          <w:rFonts w:hint="eastAsia" w:eastAsia="微软雅黑"/>
                          <w:lang w:eastAsia="zh-CN"/>
                        </w:rPr>
                      </w:pPr>
                      <w:r>
                        <w:drawing>
                          <wp:inline distT="0" distB="0" distL="114300" distR="114300">
                            <wp:extent cx="2066290" cy="2102485"/>
                            <wp:effectExtent l="0" t="0" r="10160" b="12065"/>
                            <wp:docPr id="7" name="图片 1" descr="N10路径仪-中性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图片 1" descr="N10路径仪-中性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66290" cy="21024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C23645C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名称：管线探测仪</w:t>
      </w:r>
    </w:p>
    <w:p w14:paraId="54149E44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型号：LY-1000</w:t>
      </w:r>
    </w:p>
    <w:p w14:paraId="446BE89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品牌：鼎讯</w:t>
      </w:r>
    </w:p>
    <w:p w14:paraId="4C180C7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公司：成都鼎讯信通科技有限公司</w:t>
      </w:r>
    </w:p>
    <w:p w14:paraId="5F26B06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官网:www.dingxunacnn.com</w:t>
      </w:r>
    </w:p>
    <w:p w14:paraId="783BF680">
      <w:pPr>
        <w:rPr>
          <w:rFonts w:hint="eastAsia"/>
          <w:b/>
          <w:bCs/>
          <w:sz w:val="24"/>
          <w:szCs w:val="24"/>
          <w:lang w:val="en-US" w:eastAsia="zh-CN"/>
        </w:rPr>
      </w:pPr>
    </w:p>
    <w:p w14:paraId="081CD6D5">
      <w:pPr>
        <w:rPr>
          <w:rFonts w:hint="eastAsia"/>
          <w:b/>
          <w:bCs/>
          <w:sz w:val="24"/>
          <w:szCs w:val="24"/>
          <w:lang w:val="en-US" w:eastAsia="zh-CN"/>
        </w:rPr>
      </w:pPr>
    </w:p>
    <w:p w14:paraId="37EA01C2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一、产品概述</w:t>
      </w:r>
    </w:p>
    <w:p w14:paraId="1E0F5329">
      <w:pPr>
        <w:numPr>
          <w:ilvl w:val="0"/>
          <w:numId w:val="0"/>
        </w:num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LY-1000管线探测仪是我公司最新研制的新型多功能管线、管道、电缆、光缆等探测设备。可以准确探测管线、管道、电缆、光缆等的位置、路径走向、埋深；可以在错综复杂电缆中间准确识别目标电缆；可以精确定位电缆接地故障。是探测领域的集大成者，真正的实现一机多用，大大降低使用成本。</w:t>
      </w:r>
    </w:p>
    <w:p w14:paraId="78B0A846">
      <w:pPr>
        <w:numPr>
          <w:ilvl w:val="0"/>
          <w:numId w:val="0"/>
        </w:num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管线探测仪外形设计符合人机工程学原理，整机轻巧、结实、耐用，防护等级高，可在恶劣环境下使用。显示均采用高清背光彩色液晶屏，屏幕清晰，可在任何天气和光线下进行全天侯使用。具有智能罗盘追踪定位功能，实时直观显示探测对象的位置、走向及埋深等。使用频率范围较宽，能够满足不同要求的使用人员，并且支持定制频率。</w:t>
      </w:r>
    </w:p>
    <w:p w14:paraId="7DC1D1FB">
      <w:pPr>
        <w:numPr>
          <w:ilvl w:val="0"/>
          <w:numId w:val="1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产品特点</w:t>
      </w:r>
    </w:p>
    <w:p w14:paraId="3EEBA74A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产品功能</w:t>
      </w:r>
    </w:p>
    <w:p w14:paraId="24CC1E24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*可精确探测电缆或金属管线管道的铺设路径走向。</w:t>
      </w:r>
    </w:p>
    <w:p w14:paraId="3D18D9D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*可以精确定位电缆及管线的深度，10米以内均可测试。</w:t>
      </w:r>
    </w:p>
    <w:p w14:paraId="465A3D1D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产品特点</w:t>
      </w:r>
    </w:p>
    <w:p w14:paraId="12A8B311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*现场无需电源，设备自带电源，解决了现场无电源而导致无法测试的情况。</w:t>
      </w:r>
    </w:p>
    <w:p w14:paraId="6D64FE08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*符合人机工程学设计，采用模具塑料壳体设计，便携，握感舒适。</w:t>
      </w:r>
    </w:p>
    <w:p w14:paraId="1527253D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*使用简单方便。无需培训，即学即用，快速上手。</w:t>
      </w:r>
    </w:p>
    <w:p w14:paraId="1FA434AD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4DEFB7BD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11397576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62347357">
      <w:pPr>
        <w:numPr>
          <w:ilvl w:val="0"/>
          <w:numId w:val="2"/>
        </w:numPr>
        <w:ind w:left="0" w:leftChars="0" w:firstLine="0" w:firstLineChars="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设备</w:t>
      </w:r>
      <w:r>
        <w:rPr>
          <w:rFonts w:hint="eastAsia"/>
          <w:b/>
          <w:bCs/>
          <w:sz w:val="24"/>
          <w:szCs w:val="24"/>
          <w:lang w:val="en-US" w:eastAsia="zh-CN"/>
        </w:rPr>
        <w:t>参数</w:t>
      </w:r>
    </w:p>
    <w:p w14:paraId="24CABB55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电缆信号发射机：</w:t>
      </w:r>
    </w:p>
    <w:p w14:paraId="7A389394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*发射路径信号，低耗省电，提高电池的续航时间。</w:t>
      </w:r>
    </w:p>
    <w:p w14:paraId="42944399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*路径信号发射频率12KHz。</w:t>
      </w:r>
    </w:p>
    <w:p w14:paraId="2E5B62F6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*路径信号发射功率，最大10W（智能功率保护技术允许发射机无限期短路，绝不会被烧坏）。</w:t>
      </w:r>
    </w:p>
    <w:p w14:paraId="10D39456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*路径信号输出阻抗自动匹配0-2KΩ。支持接地不良情况下的路径信号发射。</w:t>
      </w:r>
    </w:p>
    <w:p w14:paraId="46CD3852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*路径信号发射情况及故障信号发射情况同时显示。</w:t>
      </w:r>
    </w:p>
    <w:p w14:paraId="524F159D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*傻瓜式操作，信号一触即发！</w:t>
      </w:r>
    </w:p>
    <w:p w14:paraId="4151E543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路径信号接收机：</w:t>
      </w:r>
    </w:p>
    <w:p w14:paraId="27010086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*路径信号输出方式：指针+音频信号。</w:t>
      </w:r>
    </w:p>
    <w:p w14:paraId="4690FB92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*探测方法：峰值模式、谷值模式、测深模式及识别模式（选配）一键切换。</w:t>
      </w:r>
    </w:p>
    <w:p w14:paraId="11F09353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*外接耦合卡钳可做电缆识别（选配）</w:t>
      </w:r>
    </w:p>
    <w:p w14:paraId="4215F9B3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*灵敏度可定量调节，精度更高</w:t>
      </w:r>
    </w:p>
    <w:p w14:paraId="41E9023F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*单节9V电池供电，省电耐用，整机耗电流10mA。可以连续续航10-20小时。</w:t>
      </w:r>
    </w:p>
    <w:p w14:paraId="3F9B0F77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227DEF32">
      <w:pPr>
        <w:numPr>
          <w:ilvl w:val="0"/>
          <w:numId w:val="2"/>
        </w:numPr>
        <w:ind w:left="0" w:leftChars="0" w:firstLine="0" w:firstLineChars="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操作界面</w:t>
      </w:r>
    </w:p>
    <w:p w14:paraId="40106DB5">
      <w:pPr>
        <w:numPr>
          <w:ilvl w:val="0"/>
          <w:numId w:val="0"/>
        </w:numPr>
        <w:ind w:leftChars="0"/>
        <w:jc w:val="center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</w:rPr>
        <w:drawing>
          <wp:inline distT="0" distB="0" distL="114300" distR="114300">
            <wp:extent cx="4900930" cy="3209925"/>
            <wp:effectExtent l="0" t="0" r="13970" b="9525"/>
            <wp:docPr id="4" name="图片 1" descr="接收机介绍 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接收机介绍 -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0093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24"/>
          <w:szCs w:val="24"/>
        </w:rPr>
        <w:drawing>
          <wp:inline distT="0" distB="0" distL="114300" distR="114300">
            <wp:extent cx="5552440" cy="3084830"/>
            <wp:effectExtent l="0" t="0" r="10160" b="1270"/>
            <wp:docPr id="5" name="图片 2" descr="操作面板介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操作面板介绍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52440" cy="308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F8856">
      <w:pPr>
        <w:numPr>
          <w:ilvl w:val="0"/>
          <w:numId w:val="0"/>
        </w:numPr>
        <w:ind w:leftChars="0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五、产品配置</w:t>
      </w:r>
    </w:p>
    <w:p w14:paraId="28686126">
      <w:pPr>
        <w:numPr>
          <w:ilvl w:val="0"/>
          <w:numId w:val="0"/>
        </w:numP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/>
          <w:lang w:eastAsia="zh-CN"/>
        </w:rPr>
        <w:t>主机、便携包、电源适配器、合格证、保修卡、检测报告（产品发货为准）</w:t>
      </w:r>
    </w:p>
    <w:p w14:paraId="1166F9DF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141EE238">
      <w:pPr>
        <w:numPr>
          <w:ilvl w:val="0"/>
          <w:numId w:val="0"/>
        </w:numPr>
        <w:ind w:left="0" w:leftChars="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六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核心应用行业</w:t>
      </w:r>
    </w:p>
    <w:p w14:paraId="55C41E06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部队、电力、石油、石化、航空、运营商、铁路、高速、能源……</w:t>
      </w:r>
    </w:p>
    <w:p w14:paraId="674BBC4C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2E6AB88F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七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售后服务</w:t>
      </w:r>
    </w:p>
    <w:p w14:paraId="1EEABFEE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 xml:space="preserve">全国联保 / 7×24 小时响应 / </w:t>
      </w:r>
      <w:r>
        <w:rPr>
          <w:rFonts w:hint="eastAsia"/>
          <w:lang w:val="en-US" w:eastAsia="zh-CN"/>
        </w:rPr>
        <w:t>主机</w:t>
      </w:r>
      <w:r>
        <w:rPr>
          <w:rFonts w:hint="default"/>
          <w:lang w:val="en-US" w:eastAsia="zh-CN"/>
        </w:rPr>
        <w:t>质保</w:t>
      </w:r>
      <w:r>
        <w:rPr>
          <w:rFonts w:hint="eastAsia"/>
          <w:lang w:val="en-US" w:eastAsia="zh-CN"/>
        </w:rPr>
        <w:t>1</w:t>
      </w:r>
      <w:r>
        <w:rPr>
          <w:rFonts w:hint="default"/>
          <w:lang w:val="en-US" w:eastAsia="zh-CN"/>
        </w:rPr>
        <w:t xml:space="preserve"> 年（</w:t>
      </w:r>
      <w:r>
        <w:rPr>
          <w:rFonts w:hint="eastAsia"/>
          <w:lang w:val="en-US" w:eastAsia="zh-CN"/>
        </w:rPr>
        <w:t>配件</w:t>
      </w:r>
      <w:r>
        <w:rPr>
          <w:rFonts w:hint="default"/>
          <w:lang w:val="en-US" w:eastAsia="zh-CN"/>
        </w:rPr>
        <w:t>部件质保</w:t>
      </w:r>
      <w:r>
        <w:rPr>
          <w:rFonts w:hint="eastAsia"/>
          <w:lang w:val="en-US" w:eastAsia="zh-CN"/>
        </w:rPr>
        <w:t>半</w:t>
      </w:r>
      <w:r>
        <w:rPr>
          <w:rFonts w:hint="default"/>
          <w:lang w:val="en-US" w:eastAsia="zh-CN"/>
        </w:rPr>
        <w:t>年）​</w:t>
      </w:r>
    </w:p>
    <w:p w14:paraId="1335403C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报修渠道</w:t>
      </w:r>
      <w:r>
        <w:rPr>
          <w:rFonts w:hint="eastAsia"/>
          <w:lang w:val="en-US" w:eastAsia="zh-CN"/>
        </w:rPr>
        <w:t>：杨工 18108048914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0" w:num="1"/>
      <w:rtlGutter w:val="0"/>
      <w:docGrid w:type="lines" w:linePitch="38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5CD170">
    <w:pPr>
      <w:pStyle w:val="12"/>
      <w:rPr>
        <w:rFonts w:hint="default"/>
        <w:sz w:val="24"/>
        <w:szCs w:val="24"/>
        <w:lang w:val="en-US" w:eastAsia="zh-CN"/>
      </w:rPr>
    </w:pPr>
    <w:r>
      <w:rPr>
        <w:rFonts w:hint="eastAsia"/>
        <w:lang w:val="en-US" w:eastAsia="zh-CN"/>
      </w:rPr>
      <w:t>官网：</w:t>
    </w:r>
    <w:r>
      <w:rPr>
        <w:rFonts w:hint="eastAsia"/>
        <w:sz w:val="24"/>
        <w:szCs w:val="24"/>
        <w:lang w:val="en-US" w:eastAsia="zh-CN"/>
      </w:rPr>
      <w:fldChar w:fldCharType="begin"/>
    </w:r>
    <w:r>
      <w:rPr>
        <w:rFonts w:hint="eastAsia"/>
        <w:sz w:val="24"/>
        <w:szCs w:val="24"/>
        <w:lang w:val="en-US" w:eastAsia="zh-CN"/>
      </w:rPr>
      <w:instrText xml:space="preserve"> HYPERLINK "http://www.dingxunacnn.com" </w:instrText>
    </w:r>
    <w:r>
      <w:rPr>
        <w:rFonts w:hint="eastAsia"/>
        <w:sz w:val="24"/>
        <w:szCs w:val="24"/>
        <w:lang w:val="en-US" w:eastAsia="zh-CN"/>
      </w:rPr>
      <w:fldChar w:fldCharType="separate"/>
    </w:r>
    <w:r>
      <w:rPr>
        <w:rStyle w:val="17"/>
        <w:rFonts w:hint="eastAsia"/>
        <w:sz w:val="24"/>
        <w:szCs w:val="24"/>
        <w:lang w:val="en-US" w:eastAsia="zh-CN"/>
      </w:rPr>
      <w:t>www.dingxunacnn.com</w:t>
    </w:r>
    <w:r>
      <w:rPr>
        <w:rFonts w:hint="eastAsia"/>
        <w:sz w:val="24"/>
        <w:szCs w:val="24"/>
        <w:lang w:val="en-US" w:eastAsia="zh-CN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9DDE11">
    <w:pPr>
      <w:pStyle w:val="13"/>
      <w:rPr>
        <w:rFonts w:hint="default" w:eastAsia="微软雅黑"/>
        <w:lang w:val="en-US" w:eastAsia="zh-CN"/>
      </w:rPr>
    </w:pPr>
    <w:r>
      <w:drawing>
        <wp:inline distT="0" distB="0" distL="114300" distR="114300">
          <wp:extent cx="326390" cy="326390"/>
          <wp:effectExtent l="0" t="0" r="16510" b="16510"/>
          <wp:docPr id="3" name="图片 2" descr="91e164542513c935d312ed5de54dde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91e164542513c935d312ed5de54dde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6390" cy="3263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成都鼎讯信通科技有限公司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BD948D5"/>
    <w:multiLevelType w:val="singleLevel"/>
    <w:tmpl w:val="ABD948D5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65BA60F9"/>
    <w:multiLevelType w:val="singleLevel"/>
    <w:tmpl w:val="65BA60F9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HorizontalSpacing w:val="210"/>
  <w:drawingGridVerticalSpacing w:val="194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A24D9F"/>
    <w:rsid w:val="01415CD2"/>
    <w:rsid w:val="02183FE3"/>
    <w:rsid w:val="02CF7A3A"/>
    <w:rsid w:val="04831C8C"/>
    <w:rsid w:val="07011CC2"/>
    <w:rsid w:val="07644792"/>
    <w:rsid w:val="09284798"/>
    <w:rsid w:val="0F2B6FD9"/>
    <w:rsid w:val="10E3786E"/>
    <w:rsid w:val="14805E6D"/>
    <w:rsid w:val="183C240D"/>
    <w:rsid w:val="19DE010A"/>
    <w:rsid w:val="1AA24D9F"/>
    <w:rsid w:val="1CAC58FC"/>
    <w:rsid w:val="22DF47CF"/>
    <w:rsid w:val="24AF1021"/>
    <w:rsid w:val="28DA2E89"/>
    <w:rsid w:val="2A4254F9"/>
    <w:rsid w:val="2CDA780B"/>
    <w:rsid w:val="2D1F32F4"/>
    <w:rsid w:val="2EB42885"/>
    <w:rsid w:val="30B579BF"/>
    <w:rsid w:val="323B4D81"/>
    <w:rsid w:val="34B70380"/>
    <w:rsid w:val="35931964"/>
    <w:rsid w:val="370C1079"/>
    <w:rsid w:val="3A595A92"/>
    <w:rsid w:val="3A74376F"/>
    <w:rsid w:val="3AE174A3"/>
    <w:rsid w:val="3CA2430E"/>
    <w:rsid w:val="415B003E"/>
    <w:rsid w:val="43446334"/>
    <w:rsid w:val="44A84E71"/>
    <w:rsid w:val="459308C3"/>
    <w:rsid w:val="471C3382"/>
    <w:rsid w:val="477DCE1E"/>
    <w:rsid w:val="4B7A3887"/>
    <w:rsid w:val="4EB22B66"/>
    <w:rsid w:val="50EF4C55"/>
    <w:rsid w:val="52D43CC9"/>
    <w:rsid w:val="5645456A"/>
    <w:rsid w:val="573E1E21"/>
    <w:rsid w:val="57DE25BD"/>
    <w:rsid w:val="58F256A7"/>
    <w:rsid w:val="5A4968FF"/>
    <w:rsid w:val="5B487E91"/>
    <w:rsid w:val="5B911D6F"/>
    <w:rsid w:val="5CF9550F"/>
    <w:rsid w:val="5EFEBDE8"/>
    <w:rsid w:val="607320D3"/>
    <w:rsid w:val="61875360"/>
    <w:rsid w:val="63320977"/>
    <w:rsid w:val="63CF3776"/>
    <w:rsid w:val="6692787F"/>
    <w:rsid w:val="68CA2609"/>
    <w:rsid w:val="68CC1AED"/>
    <w:rsid w:val="69BB0F42"/>
    <w:rsid w:val="6A637494"/>
    <w:rsid w:val="6BCF62E6"/>
    <w:rsid w:val="6C00225C"/>
    <w:rsid w:val="6C062527"/>
    <w:rsid w:val="6CD3A16D"/>
    <w:rsid w:val="6D535020"/>
    <w:rsid w:val="6E5F49A6"/>
    <w:rsid w:val="6EA878F9"/>
    <w:rsid w:val="6FAF771C"/>
    <w:rsid w:val="6FFF37D2"/>
    <w:rsid w:val="70DE2EF1"/>
    <w:rsid w:val="743A77AB"/>
    <w:rsid w:val="780D636D"/>
    <w:rsid w:val="7980459F"/>
    <w:rsid w:val="799A287B"/>
    <w:rsid w:val="7C5F4108"/>
    <w:rsid w:val="7F79C282"/>
    <w:rsid w:val="7F7B6CAE"/>
    <w:rsid w:val="7FBF6DD0"/>
    <w:rsid w:val="7FCD17FE"/>
    <w:rsid w:val="7FD7E9A0"/>
    <w:rsid w:val="7FE9FBB2"/>
    <w:rsid w:val="8FFFA67E"/>
    <w:rsid w:val="A97F623E"/>
    <w:rsid w:val="AFBF8780"/>
    <w:rsid w:val="BEEFCB4B"/>
    <w:rsid w:val="BFE6F841"/>
    <w:rsid w:val="D5DE8897"/>
    <w:rsid w:val="E7FE3684"/>
    <w:rsid w:val="EFFF70E4"/>
    <w:rsid w:val="F7EEC240"/>
    <w:rsid w:val="FBF75102"/>
    <w:rsid w:val="FDDC5620"/>
    <w:rsid w:val="FDEA700A"/>
    <w:rsid w:val="FFBFCE4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Arial" w:hAnsi="Arial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260" w:beforeLines="0" w:beforeAutospacing="0" w:after="220" w:afterLines="0" w:afterAutospacing="0" w:line="240" w:lineRule="auto"/>
      <w:outlineLvl w:val="0"/>
    </w:pPr>
    <w:rPr>
      <w:rFonts w:ascii="Arial" w:hAnsi="Arial"/>
      <w:b/>
      <w:kern w:val="44"/>
      <w:sz w:val="36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00" w:afterLines="0" w:afterAutospacing="0" w:line="240" w:lineRule="auto"/>
      <w:outlineLvl w:val="1"/>
    </w:pPr>
    <w:rPr>
      <w:rFonts w:ascii="Arial" w:hAnsi="Arial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180" w:afterLines="0" w:afterAutospacing="0" w:line="240" w:lineRule="auto"/>
      <w:outlineLvl w:val="2"/>
    </w:pPr>
    <w:rPr>
      <w:rFonts w:ascii="Arial" w:hAnsi="Arial"/>
      <w:b/>
      <w:sz w:val="30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3"/>
    </w:pPr>
    <w:rPr>
      <w:rFonts w:ascii="Arial" w:hAnsi="Arial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4"/>
    </w:pPr>
    <w:rPr>
      <w:rFonts w:ascii="Arial" w:hAnsi="Arial"/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5"/>
    </w:pPr>
    <w:rPr>
      <w:rFonts w:ascii="Arial" w:hAnsi="Arial"/>
      <w:b/>
      <w:sz w:val="24"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6"/>
    </w:pPr>
    <w:rPr>
      <w:rFonts w:ascii="Arial" w:hAnsi="Arial"/>
      <w:b/>
      <w:sz w:val="24"/>
    </w:rPr>
  </w:style>
  <w:style w:type="paragraph" w:styleId="9">
    <w:name w:val="heading 8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7"/>
    </w:pPr>
    <w:rPr>
      <w:rFonts w:ascii="Arial" w:hAnsi="Arial"/>
      <w:sz w:val="24"/>
    </w:rPr>
  </w:style>
  <w:style w:type="paragraph" w:styleId="10">
    <w:name w:val="heading 9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8"/>
    </w:pPr>
    <w:rPr>
      <w:rFonts w:ascii="Arial" w:hAnsi="Arial"/>
    </w:rPr>
  </w:style>
  <w:style w:type="character" w:default="1" w:styleId="16">
    <w:name w:val="Default Paragraph Font"/>
    <w:qFormat/>
    <w:uiPriority w:val="0"/>
    <w:rPr>
      <w:rFonts w:eastAsia="微软雅黑" w:asciiTheme="minorAscii" w:hAnsiTheme="minorAscii"/>
    </w:rPr>
  </w:style>
  <w:style w:type="table" w:default="1" w:styleId="1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Body Text"/>
    <w:basedOn w:val="1"/>
    <w:semiHidden/>
    <w:qFormat/>
    <w:uiPriority w:val="0"/>
    <w:rPr>
      <w:rFonts w:ascii="微软雅黑" w:hAnsi="微软雅黑" w:eastAsia="微软雅黑" w:cs="微软雅黑"/>
      <w:sz w:val="20"/>
      <w:szCs w:val="20"/>
      <w:lang w:val="en-US" w:eastAsia="en-US" w:bidi="ar-SA"/>
    </w:rPr>
  </w:style>
  <w:style w:type="paragraph" w:styleId="1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15">
    <w:name w:val="Table Grid"/>
    <w:basedOn w:val="14"/>
    <w:qFormat/>
    <w:uiPriority w:val="0"/>
    <w:pPr>
      <w:widowControl w:val="0"/>
      <w:jc w:val="both"/>
    </w:pPr>
    <w:rPr>
      <w:rFonts w:eastAsia="宋体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Hyperlink"/>
    <w:basedOn w:val="16"/>
    <w:qFormat/>
    <w:uiPriority w:val="0"/>
    <w:rPr>
      <w:color w:val="0000FF"/>
      <w:u w:val="single"/>
    </w:rPr>
  </w:style>
  <w:style w:type="character" w:customStyle="1" w:styleId="18">
    <w:name w:val="正文文本 Char"/>
    <w:uiPriority w:val="0"/>
    <w:rPr>
      <w:rFonts w:ascii="宋体"/>
      <w:sz w:val="22"/>
      <w:shd w:val="clear" w:color="auto" w:fill="FFFFFF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a\weboffice\C:\data\weboffice\C:\data\weboffice\C:\data\weboffice\C:\data\weboffice\C:\data\weboffice\C:\Users\June\Library\Containers\com.kingsoft.wpsoffice.mac\Data\C:\data\weboffice\C:\home\ranpeng\C:\Users\53YFKM2\AppData\Roaming\Kingsoft\wps\addons\pool\win-i386\knewfileres_1.0.0.3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878</Words>
  <Characters>947</Characters>
  <Lines>0</Lines>
  <Paragraphs>0</Paragraphs>
  <TotalTime>0</TotalTime>
  <ScaleCrop>false</ScaleCrop>
  <LinksUpToDate>false</LinksUpToDate>
  <CharactersWithSpaces>956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2018-05-27T17:24:00Z</dcterms:created>
  <dc:creator>A</dc:creator>
  <cp:lastModifiedBy>shy yang</cp:lastModifiedBy>
  <dcterms:modified xsi:type="dcterms:W3CDTF">2026-02-25T01:01:14Z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woTemplateTypoMode" linkTarget="0">
    <vt:lpwstr/>
  </property>
  <property fmtid="{D5CDD505-2E9C-101B-9397-08002B2CF9AE}" pid="4" name="woTemplate" linkTarget="0">
    <vt:i4>0</vt:i4>
  </property>
  <property fmtid="{D5CDD505-2E9C-101B-9397-08002B2CF9AE}" pid="5" name="KSOTemplateDocerSaveRecord">
    <vt:lpwstr>eyJoZGlkIjoiYWJhMzZmYzcxMzgxMDZjNDBlNjAwMDhkYmNlYTlkMzAiLCJ1c2VySWQiOiIzNTYxMTIzNjIifQ==</vt:lpwstr>
  </property>
  <property fmtid="{D5CDD505-2E9C-101B-9397-08002B2CF9AE}" pid="6" name="ICV">
    <vt:lpwstr>80FEC70A2C7740D6AA9EE6C2D0EFA103_12</vt:lpwstr>
  </property>
</Properties>
</file>