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TXMN-BLM4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15240" b="15875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15240" b="15875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型号：TXMN-BLM4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1F79B9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等课目的训练，通过产生多制式多样式目标信号和背景信号，为通信对抗训练提供目标。在构建通信信号的过程中，设备可以实施多路目标信号的并发或者分时发射。为了适应不同的应用场景，通信信号模拟器提供了三种产品形态，分别是背负式形态（可以搭载在无人飞行平台上）、加固式笔记本形态以及便携式航空箱形态。</w:t>
      </w:r>
    </w:p>
    <w:p w14:paraId="783A3018">
      <w:p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8E1B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1、训练方案的在线生成、编辑和导入导出功能；</w:t>
      </w:r>
    </w:p>
    <w:p w14:paraId="5BAD4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2、产生多制式样式调制、干扰和背景信号；</w:t>
      </w:r>
    </w:p>
    <w:p w14:paraId="6945B3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3、同时模拟多个背景电台信号参数可预设或调整；</w:t>
      </w:r>
    </w:p>
    <w:p w14:paraId="720CCE0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4、支持定频、跳频、扩频信号、扩跳频等多路组合发射；</w:t>
      </w:r>
    </w:p>
    <w:p w14:paraId="15C086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5、能够产生频率、功率动态变化的背景电磁环境；</w:t>
      </w:r>
    </w:p>
    <w:p w14:paraId="070720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6、支持开展电键报信号的听辨训练；</w:t>
      </w:r>
    </w:p>
    <w:p w14:paraId="5F179E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7、支持开展通信信号的视辨训练以及考核；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8、设备结构形式多样，满足不同训练场景需求；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8D549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1.5MHz～3000MHz</w:t>
      </w:r>
    </w:p>
    <w:p w14:paraId="45E3EE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*功放输出最大功率：20W</w:t>
      </w:r>
    </w:p>
    <w:p w14:paraId="1AE59E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*可扩展最大功率：20W/50W/100W；（选配功放箱）</w:t>
      </w:r>
    </w:p>
    <w:p w14:paraId="249817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*瞬时带宽：60MHz（选配200MHz）</w:t>
      </w:r>
    </w:p>
    <w:p w14:paraId="7EA57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*模拟调制格式：FM、AM、USB、LSB、DSB、CW</w:t>
      </w:r>
    </w:p>
    <w:p w14:paraId="683DC5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*模拟调制源：单音、语音文件和TTS语音数字调制格式：包括但不限于ASK、MSK、2FSK、4FSK、BPSK、QPSK、8PSK、16QAM、32QAM和64QAM               </w:t>
      </w:r>
    </w:p>
    <w:p w14:paraId="03F4CD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*支持样本数据回放，回放数据速率：1ksps～50Msps；（选配1ksps～200Msps）</w:t>
      </w:r>
    </w:p>
    <w:p w14:paraId="7CD192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*支持跳频信号、扩频信号和扩跳频信号产生，跳频速率：≥2000跳/秒</w:t>
      </w:r>
    </w:p>
    <w:p w14:paraId="582232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*模拟语音支持多语种，语速调节范围：20～480 字/分</w:t>
      </w:r>
    </w:p>
    <w:p w14:paraId="3B4DB8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*存储训练方案个数：≥100个，训练方案编辑生成组数：≥100组</w:t>
      </w:r>
    </w:p>
    <w:p w14:paraId="4A8126A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*模拟MIL-STD-188-141A/B等外（台）军典型短波电台波形的信号</w:t>
      </w:r>
    </w:p>
    <w:p w14:paraId="5EC906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*模拟Link-4A、Link-11、Link-16等数据链波形的信号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68B1732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4C7637F0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TXMN-BLM1  1.5MHz～3000MHz  2W功放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37702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2、TXMN-BLM2  1.5MHz～30MHz    20W功放 （选配）</w:t>
      </w:r>
    </w:p>
    <w:p w14:paraId="0A1D6C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3、TXMN-BLM3  1.5MHz～3000MHz  20W功放 （选配）</w:t>
      </w:r>
    </w:p>
    <w:p w14:paraId="4656A24A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cs="Times New Roman"/>
          <w:color w:val="FF0000"/>
          <w:lang w:val="en-US" w:eastAsia="zh-CN"/>
        </w:rPr>
        <w:t>TXMN-BLM4  1.5MHz～3000MHz  20W功放 （标配）</w:t>
      </w:r>
    </w:p>
    <w:p w14:paraId="09A40507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5、TXMN-BLM5  1.5MHz～6000MHz  20W功放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E9D2145"/>
    <w:rsid w:val="0F2B6FD9"/>
    <w:rsid w:val="12241424"/>
    <w:rsid w:val="123C1304"/>
    <w:rsid w:val="12A6008B"/>
    <w:rsid w:val="14805E6D"/>
    <w:rsid w:val="166051FE"/>
    <w:rsid w:val="183C240D"/>
    <w:rsid w:val="1AA24D9F"/>
    <w:rsid w:val="1CAC58FC"/>
    <w:rsid w:val="1FAF745A"/>
    <w:rsid w:val="20672C08"/>
    <w:rsid w:val="252C29B5"/>
    <w:rsid w:val="28DA2E89"/>
    <w:rsid w:val="299A24CC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E20051F"/>
    <w:rsid w:val="3F512FA9"/>
    <w:rsid w:val="415B003E"/>
    <w:rsid w:val="4210434B"/>
    <w:rsid w:val="427E05F2"/>
    <w:rsid w:val="43446334"/>
    <w:rsid w:val="434846C3"/>
    <w:rsid w:val="43DD78C9"/>
    <w:rsid w:val="44A84E71"/>
    <w:rsid w:val="459308C3"/>
    <w:rsid w:val="477DCE1E"/>
    <w:rsid w:val="47D2333A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D10E2D"/>
    <w:rsid w:val="5CF9550F"/>
    <w:rsid w:val="5DAA2609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1088C"/>
    <w:rsid w:val="6EA878F9"/>
    <w:rsid w:val="6FFF37D2"/>
    <w:rsid w:val="700E4132"/>
    <w:rsid w:val="70DE2EF1"/>
    <w:rsid w:val="73FD39E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938</Words>
  <Characters>1244</Characters>
  <Lines>0</Lines>
  <Paragraphs>0</Paragraphs>
  <TotalTime>0</TotalTime>
  <ScaleCrop>false</ScaleCrop>
  <LinksUpToDate>false</LinksUpToDate>
  <CharactersWithSpaces>1298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