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TXMN-BLM5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65960" cy="1527175"/>
                                  <wp:effectExtent l="0" t="0" r="15240" b="15875"/>
                                  <wp:docPr id="4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23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96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65960" cy="1527175"/>
                            <wp:effectExtent l="0" t="0" r="15240" b="15875"/>
                            <wp:docPr id="4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23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960" cy="152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型号：TXMN-BLM5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1F79B9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等课目的训练，通过产生多制式多样式目标信号和背景信号，为通信对抗训练提供目标。在构建通信信号的过程中，设备可以实施多路目标信号的并发或者分时发射。为了适应不同的应用场景，通信信号模拟器提供了三种产品形态，分别是背负式形态（可以搭载在无人飞行平台上）、加固式笔记本形态以及便携式航空箱形态。</w:t>
      </w:r>
    </w:p>
    <w:p w14:paraId="783A3018">
      <w:pPr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8E1BE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1、训练方案的在线生成、编辑和导入导出功能；</w:t>
      </w:r>
    </w:p>
    <w:p w14:paraId="5BAD41F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2、产生多制式样式调制、干扰和背景信号；</w:t>
      </w:r>
    </w:p>
    <w:p w14:paraId="6945B3C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3、同时模拟多个背景电台信号参数可预设或调整；</w:t>
      </w:r>
    </w:p>
    <w:p w14:paraId="720CCE0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4、支持定频、跳频、扩频信号、扩跳频等多路组合发射；</w:t>
      </w:r>
    </w:p>
    <w:p w14:paraId="15C0867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5、能够产生频率、功率动态变化的背景电磁环境；</w:t>
      </w:r>
    </w:p>
    <w:p w14:paraId="0707208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6、支持开展电键报信号的听辨训练；</w:t>
      </w:r>
    </w:p>
    <w:p w14:paraId="5F179E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7、支持开展通信信号的视辨训练以及考核；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8、设备结构形式多样，满足不同训练场景需求；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8D549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1.5MHz～6000MHz</w:t>
      </w:r>
    </w:p>
    <w:p w14:paraId="45E3EE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*功放输出最大功率：20W</w:t>
      </w:r>
    </w:p>
    <w:p w14:paraId="1AE59E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*可扩展最大功率：20W/50W/100W；（选配功放箱）</w:t>
      </w:r>
    </w:p>
    <w:p w14:paraId="249817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*瞬时带宽：60MHz（选配200MHz）</w:t>
      </w:r>
    </w:p>
    <w:p w14:paraId="7EA572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*模拟调制格式：FM、AM、USB、LSB、DSB、CW</w:t>
      </w:r>
    </w:p>
    <w:p w14:paraId="683DC5E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*模拟调制源：单音、语音文件和TTS语音数字调制格式：包括但不限于ASK、MSK、2FSK、4FSK、BPSK、QPSK、8PSK、16QAM、32QAM和64QAM               </w:t>
      </w:r>
    </w:p>
    <w:p w14:paraId="03F4CD0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*支持样本数据回放，回放数据速率：1ksps～50Msps；（选配1ksps～200Msps）</w:t>
      </w:r>
    </w:p>
    <w:p w14:paraId="7CD192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*支持跳频信号、扩频信号和扩跳频信号产生，跳频速率：≥2000跳/秒</w:t>
      </w:r>
    </w:p>
    <w:p w14:paraId="582232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*模拟语音支持多语种，语速调节范围：20～480 字/分</w:t>
      </w:r>
    </w:p>
    <w:p w14:paraId="3B4DB8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*存储训练方案个数：≥100个，训练方案编辑生成组数：≥100组</w:t>
      </w:r>
    </w:p>
    <w:p w14:paraId="4A8126A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*模拟MIL-STD-188-141A/B等外（台）军典型短波电台波形的信号</w:t>
      </w:r>
    </w:p>
    <w:p w14:paraId="5EC906E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*模拟Link-4A、Link-11、Link-16等数据链波形的信号</w:t>
      </w:r>
    </w:p>
    <w:p w14:paraId="64A61F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30F4CC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辐射天线、馈缆和支撑架、适配器（220VAC→+24VDC）、CD光盘（用户手册、安装软件）、电源线（标准AC220V电源线）、信号通道数选配、功率放大器选配、实时带宽选件、移动电源选配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BL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4C7637F0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TXMN-BLM1  1.5MHz～3000MHz  2W功放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37702E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2、TXMN-BLM2  1.5MHz～30MHz    20W功放 （选配）</w:t>
      </w:r>
    </w:p>
    <w:p w14:paraId="0A1D6CC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3、TXMN-BLM3  1.5MHz～3000MHz  20W功放 （选配）</w:t>
      </w:r>
    </w:p>
    <w:p w14:paraId="4656A24A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4、TXMN-BLM4  1.5MHz～3000MHz  20W功放 （选配）</w:t>
      </w:r>
    </w:p>
    <w:p w14:paraId="09A40507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cs="Times New Roman"/>
          <w:color w:val="FF0000"/>
          <w:lang w:val="en-US" w:eastAsia="zh-CN"/>
        </w:rPr>
        <w:t>TXMN-BLM5  1.5MHz～6000MHz  20W功放 （标配）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3C1304"/>
    <w:rsid w:val="12A6008B"/>
    <w:rsid w:val="14805E6D"/>
    <w:rsid w:val="166051FE"/>
    <w:rsid w:val="183C240D"/>
    <w:rsid w:val="1AA24D9F"/>
    <w:rsid w:val="1BB925F1"/>
    <w:rsid w:val="1CAC58FC"/>
    <w:rsid w:val="1FAF745A"/>
    <w:rsid w:val="20672C08"/>
    <w:rsid w:val="252C29B5"/>
    <w:rsid w:val="28DA2E89"/>
    <w:rsid w:val="299A24CC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4917CE"/>
    <w:rsid w:val="415B003E"/>
    <w:rsid w:val="4210434B"/>
    <w:rsid w:val="427E05F2"/>
    <w:rsid w:val="43446334"/>
    <w:rsid w:val="434846C3"/>
    <w:rsid w:val="43DD78C9"/>
    <w:rsid w:val="44A84E71"/>
    <w:rsid w:val="459308C3"/>
    <w:rsid w:val="477DCE1E"/>
    <w:rsid w:val="47D2333A"/>
    <w:rsid w:val="4FB85987"/>
    <w:rsid w:val="51812A7B"/>
    <w:rsid w:val="52D43CC9"/>
    <w:rsid w:val="54566334"/>
    <w:rsid w:val="573E1E21"/>
    <w:rsid w:val="5A4968FF"/>
    <w:rsid w:val="5AC266B1"/>
    <w:rsid w:val="5B487E91"/>
    <w:rsid w:val="5B985858"/>
    <w:rsid w:val="5CD10E2D"/>
    <w:rsid w:val="5CF9550F"/>
    <w:rsid w:val="5DAA2609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1088C"/>
    <w:rsid w:val="6EA878F9"/>
    <w:rsid w:val="6FFF37D2"/>
    <w:rsid w:val="700E4132"/>
    <w:rsid w:val="70DE2EF1"/>
    <w:rsid w:val="73FD39E1"/>
    <w:rsid w:val="74C55591"/>
    <w:rsid w:val="78AF6BC4"/>
    <w:rsid w:val="799053D1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938</Words>
  <Characters>1244</Characters>
  <Lines>0</Lines>
  <Paragraphs>0</Paragraphs>
  <TotalTime>0</TotalTime>
  <ScaleCrop>false</ScaleCrop>
  <LinksUpToDate>false</LinksUpToDate>
  <CharactersWithSpaces>1298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