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TXMN-BLSG2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型号：TXMN-BLSG2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C8EB6FC">
      <w:pPr>
        <w:numPr>
          <w:ilvl w:val="0"/>
          <w:numId w:val="0"/>
        </w:numP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1.5MHz～512MHz 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06B7A3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E8EAEC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1、TXMN-BLSG1  1.5MHz～30MHz    20W功放（选配）</w:t>
      </w:r>
    </w:p>
    <w:p w14:paraId="4203EF6B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>TXMN-BLSG2  1.5MHz～512MHz   20W功放</w:t>
      </w:r>
      <w:r>
        <w:rPr>
          <w:rFonts w:hint="eastAsia" w:cs="Times New Roman"/>
          <w:color w:val="FF0000"/>
          <w:lang w:val="en-US" w:eastAsia="zh-CN"/>
        </w:rPr>
        <w:t>（</w:t>
      </w:r>
      <w:bookmarkEnd w:id="0"/>
      <w:r>
        <w:rPr>
          <w:rFonts w:hint="eastAsia" w:cs="Times New Roman"/>
          <w:color w:val="FF0000"/>
          <w:lang w:val="en-US" w:eastAsia="zh-CN"/>
        </w:rPr>
        <w:t>标配）</w:t>
      </w:r>
    </w:p>
    <w:p w14:paraId="2878987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3、TXMN-BLSG3  1.5MHz～3000MHz  20W功放（选配）</w:t>
      </w:r>
    </w:p>
    <w:p w14:paraId="2D1844B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4、TXMN-BLSG4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D17BF1"/>
    <w:rsid w:val="30B579BF"/>
    <w:rsid w:val="323B4D81"/>
    <w:rsid w:val="33691AE3"/>
    <w:rsid w:val="3470183A"/>
    <w:rsid w:val="34B70380"/>
    <w:rsid w:val="35556E67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1FA6F4B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AF34CE3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1126</Characters>
  <Lines>0</Lines>
  <Paragraphs>0</Paragraphs>
  <TotalTime>0</TotalTime>
  <ScaleCrop>false</ScaleCrop>
  <LinksUpToDate>false</LinksUpToDate>
  <CharactersWithSpaces>1158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