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TXMN-BLSG3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型号：TXMN-BLSG3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2B8EA5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E025E9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1、集电磁信号搜索、侦测监听和信号识别于一体，支持引导多目标干扰</w:t>
      </w:r>
    </w:p>
    <w:p w14:paraId="51F603E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2、能够布设复杂电磁环境，构建分布式布置战术电磁环境</w:t>
      </w:r>
    </w:p>
    <w:p w14:paraId="7EBE5D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3、能够实现区域内电磁环境信息的侦测采集</w:t>
      </w:r>
    </w:p>
    <w:p w14:paraId="78239A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4、实现多种制式信号的识别、分析和特征参数提取</w:t>
      </w:r>
    </w:p>
    <w:p w14:paraId="10FD8ED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5、支持多种干扰类型和多种对抗干扰样式</w:t>
      </w:r>
    </w:p>
    <w:p w14:paraId="6C3CC40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6、可实现系统设备组网并接受导控系统的集中远程控制</w:t>
      </w:r>
    </w:p>
    <w:p w14:paraId="7A44FB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7、可选GPS/BD定位，实现设备的布设管理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4C8EB6FC">
      <w:pPr>
        <w:numPr>
          <w:ilvl w:val="0"/>
          <w:numId w:val="0"/>
        </w:numP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*工作频段：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1.5MHz～3000MHz </w:t>
      </w:r>
    </w:p>
    <w:p w14:paraId="45B07B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*干扰模拟：</w:t>
      </w:r>
    </w:p>
    <w:p w14:paraId="7EFA3A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①干扰模式：压制干扰、灵巧干扰、瞄准干扰、拦阻干扰、多目标干扰</w:t>
      </w:r>
    </w:p>
    <w:p w14:paraId="4938881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②干扰样式：白噪声、噪声调制、伪码调制、扫频干扰和梳状谱等</w:t>
      </w:r>
    </w:p>
    <w:p w14:paraId="50C80D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③干扰信号带宽：≥60MHz(≥200MHz选配），任意步进可设</w:t>
      </w:r>
    </w:p>
    <w:p w14:paraId="2A93BB7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④干扰功率：≥20W（标配，功率可选配）</w:t>
      </w:r>
    </w:p>
    <w:p w14:paraId="0D3C06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⑤同时输出模拟/干扰信号：1路（标配）/（4路/8路选配）</w:t>
      </w:r>
    </w:p>
    <w:p w14:paraId="37138E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*侦测接收</w:t>
      </w:r>
    </w:p>
    <w:p w14:paraId="4BEFBE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①侦测灵敏度：≤-110dBm（25kHz RBW）</w:t>
      </w:r>
    </w:p>
    <w:p w14:paraId="2FAF1F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②瞬时带宽：≥40MHz(≥200MHz选配）</w:t>
      </w:r>
    </w:p>
    <w:p w14:paraId="24131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③频率测量精度：≤1kHz</w:t>
      </w:r>
    </w:p>
    <w:p w14:paraId="6C03EB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④工作模式：全景扫描、定频监测和解调分析</w:t>
      </w:r>
    </w:p>
    <w:p w14:paraId="3AA61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⑤监听录音和解调：能够对指定的AM、FM、SSB和CW信号</w:t>
      </w:r>
    </w:p>
    <w:p w14:paraId="584E6BA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⑥适应信号类型：包括但不限于AM、FM、FSK、MSK、BPSK、QPSK、8PSK、16QAM和32QAM（信噪比≥15dB）</w:t>
      </w:r>
    </w:p>
    <w:p w14:paraId="575762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⑦全景扫描速率：≥50GHz/s（步进25kHz）</w:t>
      </w:r>
    </w:p>
    <w:p w14:paraId="7470929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⑧跳频信号频率集捕获概率：≥85％（1000跳/秒）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06B7A32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BLSG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0E8EAEC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1、TXMN-BLSG1  1.5MHz～30MHz    20W功放（选配）</w:t>
      </w:r>
    </w:p>
    <w:p w14:paraId="4203EF6B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bookmarkStart w:id="0" w:name="_GoBack"/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TXMN-BLSG2  1.5MHz～512MHz   20W功放</w:t>
      </w:r>
      <w:bookmarkEnd w:id="0"/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2878987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cs="Times New Roman"/>
          <w:color w:val="FF0000"/>
          <w:lang w:val="en-US" w:eastAsia="zh-CN"/>
        </w:rPr>
        <w:t>TXMN-BLSG3  1.5MHz～3000MHz  20W功放（标配）</w:t>
      </w:r>
    </w:p>
    <w:p w14:paraId="2D1844B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4、TXMN-BLSG4  1.5MHz～6000MHz  20W功放（选配）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1B0576C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2FD17BF1"/>
    <w:rsid w:val="30B579BF"/>
    <w:rsid w:val="323B4D81"/>
    <w:rsid w:val="33691AE3"/>
    <w:rsid w:val="3470183A"/>
    <w:rsid w:val="34B70380"/>
    <w:rsid w:val="35556E67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1FA6F4B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796108A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4669F8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AF34CE3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875</Words>
  <Characters>1127</Characters>
  <Lines>0</Lines>
  <Paragraphs>0</Paragraphs>
  <TotalTime>0</TotalTime>
  <ScaleCrop>false</ScaleCrop>
  <LinksUpToDate>false</LinksUpToDate>
  <CharactersWithSpaces>1161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2026-01-13T07:43:09Z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