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TXMN-BLSG4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型号：TXMN-BLSG4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C8EB6FC">
      <w:pPr>
        <w:numPr>
          <w:ilvl w:val="0"/>
          <w:numId w:val="0"/>
        </w:numP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1.5MHz～6000MHz 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06B7A3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E8EAEC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1、TXMN-BLSG1  1.5MHz～30MHz    20W功放（选配）</w:t>
      </w:r>
    </w:p>
    <w:p w14:paraId="4203EF6B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2、TXMN-BLSG2  1.5MHz～512MHz   20W功放（选配）</w:t>
      </w:r>
    </w:p>
    <w:p w14:paraId="2878987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3、TXMN-BLSG3  1.5MHz～3000MHz  20W功放（选配）</w:t>
      </w:r>
    </w:p>
    <w:p w14:paraId="2D1844B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>TXMN-BLSG4  1.5MHz～6000MHz  20W功放</w:t>
      </w:r>
      <w:bookmarkEnd w:id="0"/>
      <w:r>
        <w:rPr>
          <w:rFonts w:hint="eastAsia" w:cs="Times New Roman"/>
          <w:color w:val="FF0000"/>
          <w:lang w:val="en-US" w:eastAsia="zh-CN"/>
        </w:rPr>
        <w:t>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972E82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D17BF1"/>
    <w:rsid w:val="30B579BF"/>
    <w:rsid w:val="323B4D81"/>
    <w:rsid w:val="33691AE3"/>
    <w:rsid w:val="3470183A"/>
    <w:rsid w:val="34B70380"/>
    <w:rsid w:val="35556E67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1FA6F4B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796108A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AF34CE3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1128</Characters>
  <Lines>0</Lines>
  <Paragraphs>0</Paragraphs>
  <TotalTime>0</TotalTime>
  <ScaleCrop>false</ScaleCrop>
  <LinksUpToDate>false</LinksUpToDate>
  <CharactersWithSpaces>1162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