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LDMN-JM8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型号：LDMN-JM8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*功放输出：≥5W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</w:t>
      </w:r>
      <w:r>
        <w:rPr>
          <w:rFonts w:hint="eastAsia" w:cs="Times New Roman"/>
          <w:color w:val="FF0000"/>
          <w:lang w:val="en-US" w:eastAsia="zh-CN"/>
        </w:rPr>
        <w:t xml:space="preserve"> LDMN-JM8  2GHZ~18GHZ  （功放5W） （标配）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8E1F2C"/>
    <w:rsid w:val="0F2B6FD9"/>
    <w:rsid w:val="12241424"/>
    <w:rsid w:val="12A6008B"/>
    <w:rsid w:val="13EF1926"/>
    <w:rsid w:val="14805E6D"/>
    <w:rsid w:val="16EF3B6F"/>
    <w:rsid w:val="183C240D"/>
    <w:rsid w:val="1AA24D9F"/>
    <w:rsid w:val="1C4A4DD4"/>
    <w:rsid w:val="1CAC58FC"/>
    <w:rsid w:val="1EA762E0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5822F4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2005</Characters>
  <Lines>0</Lines>
  <Paragraphs>0</Paragraphs>
  <TotalTime>0</TotalTime>
  <ScaleCrop>false</ScaleCrop>
  <LinksUpToDate>false</LinksUpToDate>
  <CharactersWithSpaces>2145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