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手持式综合分析仪 ZN-080A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96110" cy="1661795"/>
                                  <wp:effectExtent l="0" t="0" r="8890" b="1460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23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110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96110" cy="1661795"/>
                            <wp:effectExtent l="0" t="0" r="8890" b="1460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23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110" cy="166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名称：手持式综合分析仪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型号：ZN-080A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767624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ZN-080A射频综合测试仪是一款多功能测试仪器，标配矢量网络分析、天馈线测试、矢量电压表、场强测量、扫频频谱分析和高级测量套件等测量功能，可以选配干扰定位、实  时频谱分析、USB 功率测量、解调分析等测量功能；产品采用10.1英寸LED 背光高亮度显示  屏，支持多点触控操作；测试功能全面，非常适合多种参数测试需求场合，可电池供电，体积 小、重量轻、携带方便，是各种电子设备现场测试参数、工程安装调试、日常维护维修的有力 工具，可广泛应用于通信、广播电视、无线电管理、电子侦测与对抗、精确制导等各领域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31148A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1、干扰定位</w:t>
      </w:r>
    </w:p>
    <w:p w14:paraId="0BEBB5F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----具备电子地图轨迹跟踪功能</w:t>
      </w:r>
    </w:p>
    <w:p w14:paraId="6E2BF12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----具备多点交叉定位测量</w:t>
      </w:r>
    </w:p>
    <w:p w14:paraId="18B397D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----用户可以拷贝及加载地图</w:t>
      </w:r>
    </w:p>
    <w:p w14:paraId="49BFC36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2、功率测量</w:t>
      </w:r>
    </w:p>
    <w:p w14:paraId="0D0258F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----可外接USB功率传感器探头</w:t>
      </w:r>
    </w:p>
    <w:p w14:paraId="3C598F7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3、模拟解调分析</w:t>
      </w:r>
    </w:p>
    <w:p w14:paraId="6B704C2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----AM 解调：调制率20Hz～100kHz, 调制深度10%～95%</w:t>
      </w:r>
    </w:p>
    <w:p w14:paraId="3C41B99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----FM 解调：调制率20Hz～100kHz, 频偏500Hz～400kHz</w:t>
      </w:r>
    </w:p>
    <w:p w14:paraId="6CF663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4、常用参数</w:t>
      </w:r>
    </w:p>
    <w:p w14:paraId="2D9C09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----体积334mm×242mm×68mm,重量≤4.1kg</w:t>
      </w:r>
    </w:p>
    <w:p w14:paraId="5B446EA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----电池充满电可以连续工作3小时。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----具有远程控制和测量数据的LAN 和USB 接口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  <w:bookmarkStart w:id="0" w:name="_GoBack"/>
      <w:bookmarkEnd w:id="0"/>
    </w:p>
    <w:p w14:paraId="6927763B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*矢量网络分析仪</w:t>
      </w:r>
    </w:p>
    <w:p w14:paraId="3C4C51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*频率范围：100kHz～8GHz</w:t>
      </w:r>
    </w:p>
    <w:p w14:paraId="717B9E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*测量参数：S11,S21</w:t>
      </w:r>
    </w:p>
    <w:p w14:paraId="4AD6566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*显示格式：回波损耗、插入损耗、驻波比、相位、群延迟、Smith 图、极坐标</w:t>
      </w:r>
    </w:p>
    <w:p w14:paraId="513D9E6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*天馈线测试</w:t>
      </w:r>
    </w:p>
    <w:p w14:paraId="391F04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*驻波比、电缆损耗测量</w:t>
      </w:r>
    </w:p>
    <w:p w14:paraId="60DC696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*电缆故障定位</w:t>
      </w:r>
    </w:p>
    <w:p w14:paraId="73EFFAB6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*矢量电压计</w:t>
      </w:r>
    </w:p>
    <w:p w14:paraId="0FDED83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*用于比较待测线缆之间的回波幅度和相位差异</w:t>
      </w:r>
    </w:p>
    <w:p w14:paraId="0FE10BB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*扫频频谱分析仪</w:t>
      </w:r>
    </w:p>
    <w:p w14:paraId="7DFE78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*频率分辨率：1Hz～5MHz</w:t>
      </w:r>
    </w:p>
    <w:p w14:paraId="569DF2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*显示噪声电平(DNL):-162dBm@1Hz    (前放打开)</w:t>
      </w:r>
    </w:p>
    <w:p w14:paraId="7D969A3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*相位噪声：&lt;-98dBc/Hz  @10kHz</w:t>
      </w:r>
    </w:p>
    <w:p w14:paraId="0C631DA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*多种高级测量功能：信道功率、邻道功率、载噪比、占用带宽、</w:t>
      </w:r>
    </w:p>
    <w:p w14:paraId="6409A37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*谐波失真、频率计数、三阶互调、瀑布图和Pass-Fail等</w:t>
      </w:r>
    </w:p>
    <w:p w14:paraId="3FA0E296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*功能场强测量</w:t>
      </w:r>
    </w:p>
    <w:p w14:paraId="77FBBF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*具备点频测量、频率步进扫描和列表扫描三种测量模式</w:t>
      </w:r>
    </w:p>
    <w:p w14:paraId="187E54F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*内置多种天线因子</w:t>
      </w:r>
    </w:p>
    <w:p w14:paraId="462E1CD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*用定向天线确定最大场强</w:t>
      </w:r>
    </w:p>
    <w:p w14:paraId="354402F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*用全向天线测量合成场强</w:t>
      </w:r>
    </w:p>
    <w:p w14:paraId="21634DAB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*实时频谱仪</w:t>
      </w:r>
    </w:p>
    <w:p w14:paraId="444BE2B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*测量、分析和定位5KHz～8GHz 范围内的信号</w:t>
      </w:r>
    </w:p>
    <w:p w14:paraId="46E3DF6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*实时分析带宽40MHz</w:t>
      </w:r>
    </w:p>
    <w:p w14:paraId="17BF71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*100%POI 时最短信号持续时间7 μs</w:t>
      </w:r>
    </w:p>
    <w:p w14:paraId="09F8F03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*实时显示模式：频谱图、密度图、瀑布图、功率VS 时间</w:t>
      </w:r>
    </w:p>
    <w:p w14:paraId="5E396A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*多种触发：外触发、中频功率、PPS 秒脉冲、频率模板等触发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CBD2C5F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B252618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2510</Words>
  <Characters>3559</Characters>
  <Lines>0</Lines>
  <Paragraphs>0</Paragraphs>
  <TotalTime>6</TotalTime>
  <ScaleCrop>false</ScaleCrop>
  <LinksUpToDate>false</LinksUpToDate>
  <CharactersWithSpaces>3679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2026-01-12T08:08:45Z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