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传输分析仪 HM-M155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1520" cy="2001520"/>
                                  <wp:effectExtent l="0" t="0" r="17780" b="17780"/>
                                  <wp:docPr id="2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2001520" cy="2001520"/>
                            <wp:effectExtent l="0" t="0" r="17780" b="17780"/>
                            <wp:docPr id="2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200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名称：传输分析仪</w:t>
      </w:r>
    </w:p>
    <w:p w14:paraId="54149E44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型号：HM-M155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BF7006"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传输分析仪主要测量的是关于传输数据内容的测量， 比如开销的监测和控制 、 APS保护倒换测试、指针监测和调整等。所有的测量都符合最新的国际行业标准，同时能够通过各种方式测试传输链路故障，让使用者洞察所有可能导致传输链 路故障的原因。</w:t>
      </w:r>
    </w:p>
    <w:p w14:paraId="45BBBAB5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HM-M155是一款技术先进、使用方便的手持式SDH/ PDH传输分析仪，基本配置可对STM-1（ 155M）、STM-4（ 622M）、STM-16（ 2 . 5G）、E1/ E3/ E4、DS1/ DS3进行停业务或在线测试。DES803A J具有功能实用、操作简便、扩展性好的特点，可满足SDH/ PDH传送网和接入网的安装测试和维护测试要求。</w:t>
      </w:r>
    </w:p>
    <w:p w14:paraId="11B6658A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产品满足SDH 环形网、线型网和星型网的光纤安装测试、维护测试等，产品广泛应用于运营商、专网等SDH/ PDH系 统的开通、维护测试。</w:t>
      </w:r>
    </w:p>
    <w:p w14:paraId="783A3018">
      <w:pPr>
        <w:numPr>
          <w:ilvl w:val="0"/>
          <w:numId w:val="0"/>
        </w:num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1F1AD83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1、操作方便</w:t>
      </w:r>
    </w:p>
    <w:p w14:paraId="76560A5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----10.4”TFT触摸屏手写笔操作，中文图形界面操作简便快捷。</w:t>
      </w:r>
    </w:p>
    <w:p w14:paraId="36FAC6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2、模拟指示灯</w:t>
      </w:r>
    </w:p>
    <w:p w14:paraId="4239DD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----当前和历史的告警和误码状态模拟指示灯，显示信息丰富多样，指示灯数量和类型自动根据测试信号和接口设置动态设定。</w:t>
      </w:r>
    </w:p>
    <w:p w14:paraId="48893F6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3、时钟接口</w:t>
      </w:r>
    </w:p>
    <w:p w14:paraId="396386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----具备外时钟发送和接收接口， 内时钟和外时钟 输出可单独调整频偏。</w:t>
      </w:r>
    </w:p>
    <w:p w14:paraId="51031A0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4、多任务测试</w:t>
      </w:r>
    </w:p>
    <w:p w14:paraId="329D0F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----多种测试任务可动态自由创建和删除。</w:t>
      </w:r>
    </w:p>
    <w:p w14:paraId="604BBD4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5、事件记录</w:t>
      </w:r>
    </w:p>
    <w:p w14:paraId="5F302F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----记录误码、告警事件大容量存储器，可用表格和图形显示，支持事件过滤选择。</w:t>
      </w:r>
    </w:p>
    <w:p w14:paraId="3C21C86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E67427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AEB21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A14996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47562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6、数据管理</w:t>
      </w:r>
    </w:p>
    <w:p w14:paraId="5B26A6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----测试结果可保存为PDF格式、HTML格式或TXT格式，可输出到U盘或PC机进行查看和打印。</w:t>
      </w:r>
    </w:p>
    <w:p w14:paraId="1ABFF2F6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03E7830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测试接口指标-光收发接口</w:t>
      </w:r>
    </w:p>
    <w:p w14:paraId="641BFF65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标称速率</w:t>
      </w:r>
    </w:p>
    <w:p w14:paraId="1E48219C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STM-1：155M</w:t>
      </w:r>
    </w:p>
    <w:p w14:paraId="6B6361A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连接器：SFP- LC</w:t>
      </w:r>
    </w:p>
    <w:p w14:paraId="02F53B03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光发送波长：1310nm &amp;1550 nm</w:t>
      </w:r>
    </w:p>
    <w:p w14:paraId="48CD3BD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发送光功率：</w:t>
      </w:r>
    </w:p>
    <w:p w14:paraId="354CE1D9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1310nm：0～－15dBm ，取决于所选配置</w:t>
      </w:r>
    </w:p>
    <w:p w14:paraId="7FF60327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1550nm：0～－15dBm ，取决于所选配置</w:t>
      </w:r>
    </w:p>
    <w:p w14:paraId="2CB3AA1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接收灵敏度：小于－35dBm ，取决于所选配置</w:t>
      </w:r>
    </w:p>
    <w:p w14:paraId="09ECF83C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接收过载点：大于－2dBm ，取决于所选配置</w:t>
      </w:r>
    </w:p>
    <w:p w14:paraId="22F39B27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接收波长范围：1100nm～1580nm</w:t>
      </w:r>
    </w:p>
    <w:p w14:paraId="0B42E512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测试接口指标-STM-1电口</w:t>
      </w:r>
    </w:p>
    <w:p w14:paraId="1A3284C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标称速率：155.520 Mbit/s</w:t>
      </w:r>
    </w:p>
    <w:p w14:paraId="3E218F88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编码：CMI</w:t>
      </w:r>
    </w:p>
    <w:p w14:paraId="423D096F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阻抗：75Ω</w:t>
      </w:r>
    </w:p>
    <w:p w14:paraId="0CB5507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连接器：siemens L9 ，不平衡</w:t>
      </w:r>
    </w:p>
    <w:p w14:paraId="01E399A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标准：符合ITU-T G.703规范</w:t>
      </w:r>
    </w:p>
    <w:p w14:paraId="29C5EBEE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测试接口指标-PDH接口</w:t>
      </w:r>
    </w:p>
    <w:p w14:paraId="7AAC6AFD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标称速率：2048 kbit/s、8448kbit/s、34368kbit/s、139264kbit/s、1544kbit/s、44736kbit/s</w:t>
      </w:r>
    </w:p>
    <w:p w14:paraId="5D8792A5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编码：HDB3、AMI 、CMI 、B3ZS、B8ZS</w:t>
      </w:r>
    </w:p>
    <w:p w14:paraId="558D8D30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阻抗</w:t>
      </w:r>
      <w:r>
        <w:rPr>
          <w:rFonts w:hint="eastAsia"/>
          <w:b w:val="0"/>
          <w:bCs w:val="0"/>
          <w:lang w:val="en-US" w:eastAsia="zh-CN"/>
        </w:rPr>
        <w:tab/>
      </w:r>
    </w:p>
    <w:p w14:paraId="4599DE96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输出：75Ω 、100Ω 、120Ω</w:t>
      </w:r>
    </w:p>
    <w:p w14:paraId="1182820C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输入：75Ω 、100Ω 、120Ω或高阻（&gt;1kΩ)</w:t>
      </w:r>
    </w:p>
    <w:p w14:paraId="51987C8B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连接器：siemens L9 ，不平衡，RJ48 ，平衡</w:t>
      </w:r>
      <w:bookmarkStart w:id="0" w:name="_GoBack"/>
      <w:bookmarkEnd w:id="0"/>
    </w:p>
    <w:p w14:paraId="13275522"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标准：符合ITU-T G.703规范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4A876C0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*规格尺寸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289×215×82(mm)</w:t>
      </w:r>
    </w:p>
    <w:p w14:paraId="28AC2B4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2.35KG</w:t>
      </w:r>
    </w:p>
    <w:p w14:paraId="2FA918D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*显示屏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彩色10.4” LCD、640×480像素</w:t>
      </w:r>
    </w:p>
    <w:p w14:paraId="4DB8A49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*操作方式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触摸屏</w:t>
      </w:r>
    </w:p>
    <w:p w14:paraId="678E986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USB、10M网口、电源接口</w:t>
      </w:r>
    </w:p>
    <w:p w14:paraId="1A8C51F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可充电锂电池</w:t>
      </w:r>
    </w:p>
    <w:p w14:paraId="6A9CE40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*续航时间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&gt;3小时</w:t>
      </w:r>
    </w:p>
    <w:p w14:paraId="3211AA8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*运行环境</w:t>
      </w:r>
    </w:p>
    <w:p w14:paraId="6E54670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操作温度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-10℃~+50℃</w:t>
      </w:r>
    </w:p>
    <w:p w14:paraId="3F7215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存储温度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-20℃~+70℃</w:t>
      </w:r>
    </w:p>
    <w:p w14:paraId="36B1B2D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操作湿度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10% ~ 90%</w:t>
      </w:r>
    </w:p>
    <w:p w14:paraId="2C71FE3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*存储湿度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5% ~ 95%</w:t>
      </w:r>
    </w:p>
    <w:p w14:paraId="2D88FAD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*数据存储空间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大于1G</w:t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5EB5F5FC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74376F"/>
    <w:rsid w:val="3AE174A3"/>
    <w:rsid w:val="415B003E"/>
    <w:rsid w:val="43446334"/>
    <w:rsid w:val="44A84E71"/>
    <w:rsid w:val="459308C3"/>
    <w:rsid w:val="471C3382"/>
    <w:rsid w:val="477DCE1E"/>
    <w:rsid w:val="4B7A3887"/>
    <w:rsid w:val="4EB22B66"/>
    <w:rsid w:val="52D43CC9"/>
    <w:rsid w:val="5645456A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1092</Words>
  <Characters>1498</Characters>
  <Lines>0</Lines>
  <Paragraphs>0</Paragraphs>
  <TotalTime>16</TotalTime>
  <ScaleCrop>false</ScaleCrop>
  <LinksUpToDate>false</LinksUpToDate>
  <CharactersWithSpaces>1555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2026-01-04T02:52:25Z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