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光时域反射仪（OTDR）GO-38PRO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型号：GO-38PRO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*动态范围：40/38dB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*事件盲区：1米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*衰减盲区：4米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GO-26PRO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28/26dB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35/33dB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GO-38PRO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1310/1550nm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40/38dB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1/4m（标配）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GO-40PRO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GO-43PRO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8EC2C26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31B63C2"/>
    <w:rsid w:val="28DA2E89"/>
    <w:rsid w:val="2A4254F9"/>
    <w:rsid w:val="2B181FE1"/>
    <w:rsid w:val="2C6B2EEC"/>
    <w:rsid w:val="2D1F32F4"/>
    <w:rsid w:val="2EB42885"/>
    <w:rsid w:val="30B579BF"/>
    <w:rsid w:val="323B4D81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4BBD0443"/>
    <w:rsid w:val="505B2DB6"/>
    <w:rsid w:val="52D43CC9"/>
    <w:rsid w:val="54566334"/>
    <w:rsid w:val="573E1E21"/>
    <w:rsid w:val="58EC4352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D8486C"/>
    <w:rsid w:val="74302426"/>
    <w:rsid w:val="75326E15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1318</Words>
  <Characters>1786</Characters>
  <Lines>0</Lines>
  <Paragraphs>0</Paragraphs>
  <TotalTime>1</TotalTime>
  <ScaleCrop>false</ScaleCrop>
  <LinksUpToDate>false</LinksUpToDate>
  <CharactersWithSpaces>1832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